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4B" w:rsidRDefault="004A764B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4A764B" w:rsidRDefault="004A764B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A764B" w:rsidRDefault="004A764B" w:rsidP="0091743E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Основные причины детского дорожно-транспортного травматизма.</w:t>
      </w:r>
    </w:p>
    <w:p w:rsidR="004A764B" w:rsidRPr="0091743E" w:rsidRDefault="004A764B" w:rsidP="00707C2E">
      <w:pPr>
        <w:shd w:val="clear" w:color="auto" w:fill="FFFFFF"/>
        <w:spacing w:before="192" w:after="150" w:line="240" w:lineRule="auto"/>
        <w:ind w:firstLine="56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Основными причинами детского дорожно-транспортного травматизма (ДДТТ) явля</w:t>
      </w:r>
      <w:r w:rsidRPr="0091743E">
        <w:rPr>
          <w:rFonts w:ascii="Times New Roman" w:hAnsi="Times New Roman"/>
          <w:sz w:val="28"/>
          <w:szCs w:val="28"/>
          <w:lang w:eastAsia="ru-RU"/>
        </w:rPr>
        <w:softHyphen/>
        <w:t>ются несоблюдение детьми и взрослыми Правил дорожного движения и требований без</w:t>
      </w:r>
      <w:r w:rsidRPr="0091743E">
        <w:rPr>
          <w:rFonts w:ascii="Times New Roman" w:hAnsi="Times New Roman"/>
          <w:sz w:val="28"/>
          <w:szCs w:val="28"/>
          <w:lang w:eastAsia="ru-RU"/>
        </w:rPr>
        <w:softHyphen/>
        <w:t>опасного поведения на дороге.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56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</w:t>
      </w:r>
      <w:r w:rsidRPr="0091743E">
        <w:rPr>
          <w:rFonts w:ascii="Times New Roman" w:hAnsi="Times New Roman"/>
          <w:sz w:val="28"/>
          <w:szCs w:val="28"/>
          <w:lang w:eastAsia="ru-RU"/>
        </w:rPr>
        <w:softHyphen/>
        <w:t>жиры, вина которых в ДТП отсутствует.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56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557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left="57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Основными причинами (факторами) получения травм детьми являются: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802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802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неожиданный выход на проезжую часть из-за сооружения, стоящего транспорта и иных препятствий (как правило, это дети от 4 до 10 лет);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93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936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неспособность детей оценить степень опасности от видов транспорта (дети не осознают, что машину нельзя быстро остановить, не учитывают возможно низкой квалифи</w:t>
      </w:r>
      <w:r w:rsidRPr="0091743E">
        <w:rPr>
          <w:rFonts w:ascii="Times New Roman" w:hAnsi="Times New Roman"/>
          <w:sz w:val="28"/>
          <w:szCs w:val="28"/>
          <w:lang w:eastAsia="ru-RU"/>
        </w:rPr>
        <w:softHyphen/>
        <w:t>кации водителя и т. д.);</w:t>
      </w:r>
    </w:p>
    <w:p w:rsidR="004A764B" w:rsidRDefault="004A764B" w:rsidP="0091743E">
      <w:pPr>
        <w:shd w:val="clear" w:color="auto" w:fill="FFFFFF"/>
        <w:spacing w:before="150" w:after="150" w:line="240" w:lineRule="auto"/>
        <w:ind w:firstLine="802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переоценка своих физических возможностей (дети часто неправильно определяют расстояние до приближающегося транспорта);</w:t>
      </w:r>
    </w:p>
    <w:p w:rsidR="004A764B" w:rsidRPr="0091743E" w:rsidRDefault="004A764B" w:rsidP="0091743E">
      <w:pPr>
        <w:shd w:val="clear" w:color="auto" w:fill="FFFFFF"/>
        <w:spacing w:before="150" w:after="150" w:line="240" w:lineRule="auto"/>
        <w:ind w:firstLine="802"/>
        <w:rPr>
          <w:rFonts w:ascii="Times New Roman" w:hAnsi="Times New Roman"/>
          <w:sz w:val="28"/>
          <w:szCs w:val="28"/>
          <w:lang w:eastAsia="ru-RU"/>
        </w:rPr>
      </w:pPr>
      <w:r w:rsidRPr="0091743E">
        <w:rPr>
          <w:rFonts w:ascii="Times New Roman" w:hAnsi="Times New Roman"/>
          <w:sz w:val="28"/>
          <w:szCs w:val="28"/>
          <w:lang w:eastAsia="ru-RU"/>
        </w:rPr>
        <w:t>• безнадзорность детей (3/4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не имеют возможности провожать </w:t>
      </w:r>
      <w:r w:rsidRPr="0091743E">
        <w:rPr>
          <w:rFonts w:ascii="Times New Roman" w:hAnsi="Times New Roman"/>
          <w:sz w:val="28"/>
          <w:szCs w:val="28"/>
          <w:lang w:eastAsia="ru-RU"/>
        </w:rPr>
        <w:t>детей в</w:t>
      </w:r>
      <w:r>
        <w:rPr>
          <w:rFonts w:ascii="Times New Roman" w:hAnsi="Times New Roman"/>
          <w:sz w:val="28"/>
          <w:szCs w:val="28"/>
          <w:lang w:eastAsia="ru-RU"/>
        </w:rPr>
        <w:t xml:space="preserve"> школу).</w:t>
      </w:r>
    </w:p>
    <w:sectPr w:rsidR="004A764B" w:rsidRPr="0091743E" w:rsidSect="007D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43E"/>
    <w:rsid w:val="00074D6F"/>
    <w:rsid w:val="000C4926"/>
    <w:rsid w:val="004A764B"/>
    <w:rsid w:val="005748F5"/>
    <w:rsid w:val="005D606D"/>
    <w:rsid w:val="00707C2E"/>
    <w:rsid w:val="0074709D"/>
    <w:rsid w:val="007D7F54"/>
    <w:rsid w:val="0084371E"/>
    <w:rsid w:val="0091743E"/>
    <w:rsid w:val="00B4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F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301</Words>
  <Characters>1722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HP3</dc:creator>
  <cp:keywords/>
  <dc:description/>
  <cp:lastModifiedBy>user</cp:lastModifiedBy>
  <cp:revision>2</cp:revision>
  <dcterms:created xsi:type="dcterms:W3CDTF">2020-05-17T18:49:00Z</dcterms:created>
  <dcterms:modified xsi:type="dcterms:W3CDTF">2020-05-17T18:49:00Z</dcterms:modified>
</cp:coreProperties>
</file>